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小标宋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84B9E"/>
    <w:multiLevelType w:val="multilevel"/>
    <w:tmpl w:val="02384B9E"/>
    <w:lvl w:ilvl="0">
      <w:start w:val="2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abstractNum w:abstractNumId="1">
    <w:nsid w:val="0F667C3C"/>
    <w:multiLevelType w:val="multilevel"/>
    <w:tmpl w:val="0F667C3C"/>
    <w:lvl w:ilvl="0">
      <w:start w:val="1"/>
      <w:numFmt w:val="none"/>
      <w:lvlText w:val="一、"/>
      <w:lvlJc w:val="left"/>
      <w:pPr>
        <w:ind w:left="13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1"/>
  </w:num>
  <w:num w:numId="2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table" w:styleId="a8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b/>
      <w:bCs/>
      <w:kern w:val="2"/>
      <w:sz w:val="21"/>
      <w:szCs w:val="22"/>
    </w:rPr>
  </w:style>
  <w:style w:type="paragraph" w:styleId="ab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soft\WebOA.dot" TargetMode="Externa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FA65608-1D31-44C4-AB16-382BF20C6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WebOA.dot</Template>
  <TotalTime>0</TotalTime>
  <Pages>3</Pages>
  <Words>192</Words>
  <Characters>1097</Characters>
  <Application>Microsoft Office Word</Application>
  <DocSecurity>8</DocSecurity>
  <Lines>9</Lines>
  <Paragraphs>2</Paragraphs>
  <ScaleCrop>false</ScaleCrop>
  <Company>Microsoft</Company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北流柳银</dc:creator>
  <cp:lastModifiedBy>栾芳</cp:lastModifiedBy>
  <cp:revision>2</cp:revision>
  <dcterms:created xsi:type="dcterms:W3CDTF">2021-03-30T03:42:00Z</dcterms:created>
  <dcterms:modified xsi:type="dcterms:W3CDTF">2021-03-30T03:42:00Z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